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4C5CF24A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D100AE">
        <w:rPr>
          <w:rFonts w:cstheme="minorHAnsi"/>
          <w:b/>
          <w:bCs/>
          <w:sz w:val="40"/>
          <w:szCs w:val="40"/>
        </w:rPr>
        <w:t>4</w:t>
      </w:r>
      <w:r w:rsidR="00901D6B" w:rsidRPr="00901D6B">
        <w:rPr>
          <w:rFonts w:cstheme="minorHAnsi"/>
          <w:b/>
          <w:bCs/>
          <w:sz w:val="40"/>
          <w:szCs w:val="40"/>
        </w:rPr>
        <w:t>. výzv</w:t>
      </w:r>
      <w:r w:rsidR="00901D6B">
        <w:rPr>
          <w:rFonts w:cstheme="minorHAnsi"/>
          <w:b/>
          <w:bCs/>
          <w:sz w:val="40"/>
          <w:szCs w:val="40"/>
        </w:rPr>
        <w:t>ě</w:t>
      </w:r>
      <w:r w:rsidR="00901D6B" w:rsidRPr="00901D6B">
        <w:rPr>
          <w:rFonts w:cstheme="minorHAnsi"/>
          <w:b/>
          <w:bCs/>
          <w:sz w:val="40"/>
          <w:szCs w:val="40"/>
        </w:rPr>
        <w:t xml:space="preserve"> Dolního Pojizeří z.ú. OP TAK – TECHNOLOGIE V PODNIKÁNÍ </w:t>
      </w:r>
      <w:r w:rsidR="001C727B">
        <w:rPr>
          <w:rFonts w:cstheme="minorHAnsi"/>
          <w:b/>
          <w:bCs/>
          <w:sz w:val="40"/>
          <w:szCs w:val="40"/>
        </w:rPr>
        <w:t>I</w:t>
      </w:r>
      <w:r w:rsidR="005066A0">
        <w:rPr>
          <w:rFonts w:cstheme="minorHAnsi"/>
          <w:b/>
          <w:bCs/>
          <w:sz w:val="40"/>
          <w:szCs w:val="40"/>
        </w:rPr>
        <w:t>V</w:t>
      </w:r>
      <w:r w:rsidR="00901D6B" w:rsidRPr="00901D6B">
        <w:rPr>
          <w:rFonts w:cstheme="minorHAnsi"/>
          <w:b/>
          <w:bCs/>
          <w:sz w:val="40"/>
          <w:szCs w:val="40"/>
        </w:rPr>
        <w:t>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01113F4C" w:rsidR="0089367C" w:rsidRDefault="0089367C">
            <w:pPr>
              <w:spacing w:before="0" w:after="200" w:line="276" w:lineRule="auto"/>
              <w:jc w:val="left"/>
            </w:pPr>
            <w:r w:rsidRPr="0089367C">
              <w:t>IČ: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 xml:space="preserve">Čestně prohlašujeme, že v rámci realizace projektu: </w:t>
      </w:r>
      <w:r w:rsidRPr="001C727B">
        <w:rPr>
          <w:b/>
          <w:bCs/>
        </w:rPr>
        <w:t>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782F7EAC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 w:rsidR="00A3790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</w:t>
            </w:r>
            <w:r w:rsidR="00A37902">
              <w:rPr>
                <w:rFonts w:ascii="Calibri" w:hAnsi="Calibri" w:cs="Calibri"/>
                <w:color w:val="000000"/>
              </w:rPr>
              <w:t>5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</w:t>
      </w:r>
      <w:proofErr w:type="gramStart"/>
      <w:r w:rsidRPr="0089367C">
        <w:t>…….</w:t>
      </w:r>
      <w:proofErr w:type="gramEnd"/>
      <w:r w:rsidRPr="0089367C">
        <w:t>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DC452A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9AB9D" w14:textId="77777777" w:rsidR="006D553E" w:rsidRDefault="006D553E" w:rsidP="00ED6C46">
      <w:pPr>
        <w:spacing w:before="0" w:after="0" w:line="240" w:lineRule="auto"/>
      </w:pPr>
      <w:r>
        <w:separator/>
      </w:r>
    </w:p>
  </w:endnote>
  <w:endnote w:type="continuationSeparator" w:id="0">
    <w:p w14:paraId="42129FF8" w14:textId="77777777" w:rsidR="006D553E" w:rsidRDefault="006D553E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662A4" w14:textId="77777777" w:rsidR="006D553E" w:rsidRDefault="006D553E" w:rsidP="00ED6C46">
      <w:pPr>
        <w:spacing w:before="0" w:after="0" w:line="240" w:lineRule="auto"/>
      </w:pPr>
      <w:r>
        <w:separator/>
      </w:r>
    </w:p>
  </w:footnote>
  <w:footnote w:type="continuationSeparator" w:id="0">
    <w:p w14:paraId="2B4162A1" w14:textId="77777777" w:rsidR="006D553E" w:rsidRDefault="006D553E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038E7" w14:textId="74F2E744" w:rsidR="007A6F63" w:rsidRDefault="00901D6B">
    <w:pPr>
      <w:pStyle w:val="Zhlav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59F04D4" wp14:editId="1A841011">
          <wp:simplePos x="0" y="0"/>
          <wp:positionH relativeFrom="margin">
            <wp:align>center</wp:align>
          </wp:positionH>
          <wp:positionV relativeFrom="paragraph">
            <wp:posOffset>-90998</wp:posOffset>
          </wp:positionV>
          <wp:extent cx="4340225" cy="625475"/>
          <wp:effectExtent l="0" t="0" r="3175" b="3175"/>
          <wp:wrapTight wrapText="bothSides">
            <wp:wrapPolygon edited="0">
              <wp:start x="0" y="0"/>
              <wp:lineTo x="0" y="21052"/>
              <wp:lineTo x="21521" y="21052"/>
              <wp:lineTo x="21521" y="0"/>
              <wp:lineTo x="0" y="0"/>
            </wp:wrapPolygon>
          </wp:wrapTight>
          <wp:docPr id="778638395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638395" name="Obrázek 1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0225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1C727B"/>
    <w:rsid w:val="002270C0"/>
    <w:rsid w:val="00245208"/>
    <w:rsid w:val="00270CE0"/>
    <w:rsid w:val="00273063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83C0A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066A0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C2248"/>
    <w:rsid w:val="006D553E"/>
    <w:rsid w:val="007018C0"/>
    <w:rsid w:val="00702CAF"/>
    <w:rsid w:val="0078018C"/>
    <w:rsid w:val="00785576"/>
    <w:rsid w:val="00790A64"/>
    <w:rsid w:val="007A6828"/>
    <w:rsid w:val="007A6F63"/>
    <w:rsid w:val="007E08A6"/>
    <w:rsid w:val="008210E0"/>
    <w:rsid w:val="00844E41"/>
    <w:rsid w:val="00847728"/>
    <w:rsid w:val="00864A68"/>
    <w:rsid w:val="0086769D"/>
    <w:rsid w:val="00870659"/>
    <w:rsid w:val="00871B56"/>
    <w:rsid w:val="00886536"/>
    <w:rsid w:val="0089367C"/>
    <w:rsid w:val="008D31C2"/>
    <w:rsid w:val="00901D6B"/>
    <w:rsid w:val="009028B2"/>
    <w:rsid w:val="00927F2F"/>
    <w:rsid w:val="0095690A"/>
    <w:rsid w:val="0096783E"/>
    <w:rsid w:val="00972B25"/>
    <w:rsid w:val="00985656"/>
    <w:rsid w:val="00994956"/>
    <w:rsid w:val="009C4C8A"/>
    <w:rsid w:val="009C74A7"/>
    <w:rsid w:val="009D15C2"/>
    <w:rsid w:val="009D71F9"/>
    <w:rsid w:val="009E3600"/>
    <w:rsid w:val="009F4D83"/>
    <w:rsid w:val="00A10DC3"/>
    <w:rsid w:val="00A37902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00AE"/>
    <w:rsid w:val="00D1212E"/>
    <w:rsid w:val="00D2701F"/>
    <w:rsid w:val="00D349C5"/>
    <w:rsid w:val="00D35CAC"/>
    <w:rsid w:val="00D5158C"/>
    <w:rsid w:val="00D71E3C"/>
    <w:rsid w:val="00D73F86"/>
    <w:rsid w:val="00D87541"/>
    <w:rsid w:val="00D9740A"/>
    <w:rsid w:val="00DC1133"/>
    <w:rsid w:val="00DC18F4"/>
    <w:rsid w:val="00DC452A"/>
    <w:rsid w:val="00E046AE"/>
    <w:rsid w:val="00E138F6"/>
    <w:rsid w:val="00E36B53"/>
    <w:rsid w:val="00E55DA9"/>
    <w:rsid w:val="00E856E7"/>
    <w:rsid w:val="00EA26CF"/>
    <w:rsid w:val="00ED6C46"/>
    <w:rsid w:val="00EE5FD4"/>
    <w:rsid w:val="00F06478"/>
    <w:rsid w:val="00F06F76"/>
    <w:rsid w:val="00F3074A"/>
    <w:rsid w:val="00F64D8A"/>
    <w:rsid w:val="00F76A2F"/>
    <w:rsid w:val="00F838C8"/>
    <w:rsid w:val="00F94430"/>
    <w:rsid w:val="00FB75D1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C:\Users\AndreaČerná\Documents\MAS_Sablony\Hlavičkový papír MAS Polabí a Dolní Pojizeří.dotx</Template>
  <TotalTime>5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11</cp:revision>
  <cp:lastPrinted>2018-08-10T10:57:00Z</cp:lastPrinted>
  <dcterms:created xsi:type="dcterms:W3CDTF">2023-11-24T08:38:00Z</dcterms:created>
  <dcterms:modified xsi:type="dcterms:W3CDTF">2024-10-29T13:15:00Z</dcterms:modified>
</cp:coreProperties>
</file>