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342DA17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221EED">
        <w:rPr>
          <w:rFonts w:cstheme="minorHAnsi"/>
          <w:b/>
          <w:bCs/>
          <w:sz w:val="40"/>
          <w:szCs w:val="40"/>
        </w:rPr>
        <w:t>6</w:t>
      </w:r>
      <w:r w:rsidRPr="0089367C">
        <w:rPr>
          <w:rFonts w:cstheme="minorHAnsi"/>
          <w:b/>
          <w:bCs/>
          <w:sz w:val="40"/>
          <w:szCs w:val="40"/>
        </w:rPr>
        <w:t xml:space="preserve">. výzvě Dolního Pojizeří z.ú. </w:t>
      </w:r>
      <w:proofErr w:type="spellStart"/>
      <w:r w:rsidRPr="0089367C">
        <w:rPr>
          <w:rFonts w:cstheme="minorHAnsi"/>
          <w:b/>
          <w:bCs/>
          <w:sz w:val="40"/>
          <w:szCs w:val="40"/>
        </w:rPr>
        <w:t>IROP_</w:t>
      </w:r>
      <w:r w:rsidR="00221EED">
        <w:rPr>
          <w:rFonts w:cstheme="minorHAnsi"/>
          <w:b/>
          <w:bCs/>
          <w:sz w:val="40"/>
          <w:szCs w:val="40"/>
        </w:rPr>
        <w:t>Veřejná</w:t>
      </w:r>
      <w:proofErr w:type="spellEnd"/>
      <w:r w:rsidR="00221EED">
        <w:rPr>
          <w:rFonts w:cstheme="minorHAnsi"/>
          <w:b/>
          <w:bCs/>
          <w:sz w:val="40"/>
          <w:szCs w:val="40"/>
        </w:rPr>
        <w:t xml:space="preserve"> prostranství I.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44772B84" w:rsidR="0089367C" w:rsidRDefault="0089367C">
            <w:pPr>
              <w:spacing w:before="0" w:after="200" w:line="276" w:lineRule="auto"/>
              <w:jc w:val="left"/>
            </w:pPr>
            <w:r w:rsidRPr="0089367C">
              <w:t>IČO: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>Čestně prohlašujeme, že v rámci realizace projektu: 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420CEC89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- 10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</w:t>
      </w:r>
      <w:proofErr w:type="gramStart"/>
      <w:r w:rsidRPr="0089367C">
        <w:t>…….</w:t>
      </w:r>
      <w:proofErr w:type="gramEnd"/>
      <w:r w:rsidRPr="0089367C">
        <w:t>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0F4754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57847" w14:textId="77777777" w:rsidR="000F4754" w:rsidRDefault="000F4754" w:rsidP="00ED6C46">
      <w:pPr>
        <w:spacing w:before="0" w:after="0" w:line="240" w:lineRule="auto"/>
      </w:pPr>
      <w:r>
        <w:separator/>
      </w:r>
    </w:p>
  </w:endnote>
  <w:endnote w:type="continuationSeparator" w:id="0">
    <w:p w14:paraId="0A0AC5F1" w14:textId="77777777" w:rsidR="000F4754" w:rsidRDefault="000F4754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9DCF1" w14:textId="77777777" w:rsidR="000F4754" w:rsidRDefault="000F4754" w:rsidP="00ED6C46">
      <w:pPr>
        <w:spacing w:before="0" w:after="0" w:line="240" w:lineRule="auto"/>
      </w:pPr>
      <w:r>
        <w:separator/>
      </w:r>
    </w:p>
  </w:footnote>
  <w:footnote w:type="continuationSeparator" w:id="0">
    <w:p w14:paraId="4889D1EF" w14:textId="77777777" w:rsidR="000F4754" w:rsidRDefault="000F4754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38E7" w14:textId="5C8EF220" w:rsidR="007A6F63" w:rsidRDefault="007A6F63">
    <w:pPr>
      <w:pStyle w:val="Zhlav"/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60288" behindDoc="1" locked="0" layoutInCell="1" allowOverlap="1" wp14:anchorId="72EBAE2F" wp14:editId="09309F59">
          <wp:simplePos x="0" y="0"/>
          <wp:positionH relativeFrom="column">
            <wp:posOffset>2609850</wp:posOffset>
          </wp:positionH>
          <wp:positionV relativeFrom="paragraph">
            <wp:posOffset>-28575</wp:posOffset>
          </wp:positionV>
          <wp:extent cx="3856481" cy="468000"/>
          <wp:effectExtent l="0" t="0" r="0" b="0"/>
          <wp:wrapTight wrapText="bothSides">
            <wp:wrapPolygon edited="0">
              <wp:start x="0" y="0"/>
              <wp:lineTo x="0" y="21102"/>
              <wp:lineTo x="4055" y="21102"/>
              <wp:lineTo x="20700" y="19343"/>
              <wp:lineTo x="20380" y="14068"/>
              <wp:lineTo x="21447" y="7034"/>
              <wp:lineTo x="21447" y="1758"/>
              <wp:lineTo x="4055" y="0"/>
              <wp:lineTo x="0" y="0"/>
            </wp:wrapPolygon>
          </wp:wrapTight>
          <wp:docPr id="1628146570" name="Obrázek 1628146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481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0F4754"/>
    <w:rsid w:val="00111255"/>
    <w:rsid w:val="00114558"/>
    <w:rsid w:val="0013774F"/>
    <w:rsid w:val="00142C53"/>
    <w:rsid w:val="001C5CAC"/>
    <w:rsid w:val="00221EED"/>
    <w:rsid w:val="002270C0"/>
    <w:rsid w:val="00245208"/>
    <w:rsid w:val="00270CE0"/>
    <w:rsid w:val="00282F5E"/>
    <w:rsid w:val="0029221B"/>
    <w:rsid w:val="002C2956"/>
    <w:rsid w:val="002C45AD"/>
    <w:rsid w:val="002E0250"/>
    <w:rsid w:val="002E3336"/>
    <w:rsid w:val="002F2CF6"/>
    <w:rsid w:val="0032047F"/>
    <w:rsid w:val="00342397"/>
    <w:rsid w:val="00364806"/>
    <w:rsid w:val="003648D5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07F8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D3FDB"/>
    <w:rsid w:val="007018C0"/>
    <w:rsid w:val="00702CAF"/>
    <w:rsid w:val="00785576"/>
    <w:rsid w:val="00790A64"/>
    <w:rsid w:val="007A6F63"/>
    <w:rsid w:val="007E08A6"/>
    <w:rsid w:val="00844E41"/>
    <w:rsid w:val="00864A68"/>
    <w:rsid w:val="0086769D"/>
    <w:rsid w:val="00871B56"/>
    <w:rsid w:val="00886536"/>
    <w:rsid w:val="0089367C"/>
    <w:rsid w:val="008D31C2"/>
    <w:rsid w:val="009028B2"/>
    <w:rsid w:val="00927F2F"/>
    <w:rsid w:val="0095690A"/>
    <w:rsid w:val="0096783E"/>
    <w:rsid w:val="00972B25"/>
    <w:rsid w:val="00994956"/>
    <w:rsid w:val="009C4C8A"/>
    <w:rsid w:val="009C74A7"/>
    <w:rsid w:val="009D15C2"/>
    <w:rsid w:val="009D71F9"/>
    <w:rsid w:val="009E3600"/>
    <w:rsid w:val="009F4D83"/>
    <w:rsid w:val="00A10DC3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E046AE"/>
    <w:rsid w:val="00E138F6"/>
    <w:rsid w:val="00E36B53"/>
    <w:rsid w:val="00E55DA9"/>
    <w:rsid w:val="00E856E7"/>
    <w:rsid w:val="00EA26CF"/>
    <w:rsid w:val="00ED6C46"/>
    <w:rsid w:val="00EE5FD4"/>
    <w:rsid w:val="00F06478"/>
    <w:rsid w:val="00F06F76"/>
    <w:rsid w:val="00F3074A"/>
    <w:rsid w:val="00F76A2F"/>
    <w:rsid w:val="00F838C8"/>
    <w:rsid w:val="00F94430"/>
    <w:rsid w:val="00FB75D1"/>
    <w:rsid w:val="00FD088A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6</TotalTime>
  <Pages>1</Pages>
  <Words>134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7</cp:revision>
  <cp:lastPrinted>2018-08-10T10:57:00Z</cp:lastPrinted>
  <dcterms:created xsi:type="dcterms:W3CDTF">2023-11-24T08:38:00Z</dcterms:created>
  <dcterms:modified xsi:type="dcterms:W3CDTF">2024-02-01T10:30:00Z</dcterms:modified>
</cp:coreProperties>
</file>