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357C7330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6D3FDB">
        <w:rPr>
          <w:rFonts w:cstheme="minorHAnsi"/>
          <w:b/>
          <w:bCs/>
          <w:sz w:val="40"/>
          <w:szCs w:val="40"/>
        </w:rPr>
        <w:t>3</w:t>
      </w:r>
      <w:r w:rsidRPr="0089367C">
        <w:rPr>
          <w:rFonts w:cstheme="minorHAnsi"/>
          <w:b/>
          <w:bCs/>
          <w:sz w:val="40"/>
          <w:szCs w:val="40"/>
        </w:rPr>
        <w:t>. výzvě Dolního Pojizeří z.ú. IROP_</w:t>
      </w:r>
      <w:r w:rsidR="006D3FDB">
        <w:rPr>
          <w:rFonts w:cstheme="minorHAnsi"/>
          <w:b/>
          <w:bCs/>
          <w:sz w:val="40"/>
          <w:szCs w:val="40"/>
        </w:rPr>
        <w:t>Doprava</w:t>
      </w:r>
      <w:r w:rsidRPr="0089367C">
        <w:rPr>
          <w:rFonts w:cstheme="minorHAnsi"/>
          <w:b/>
          <w:bCs/>
          <w:sz w:val="40"/>
          <w:szCs w:val="40"/>
        </w:rPr>
        <w:t xml:space="preserve"> I.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44772B84" w:rsidR="0089367C" w:rsidRDefault="0089367C">
            <w:pPr>
              <w:spacing w:before="0" w:after="200" w:line="276" w:lineRule="auto"/>
              <w:jc w:val="left"/>
            </w:pPr>
            <w:r w:rsidRPr="0089367C">
              <w:t>IČO: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>Čestně prohlašujeme, že v rámci realizace projektu: 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420CEC89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- 10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V………………………………………………………..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142C53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ED20" w14:textId="77777777" w:rsidR="00FD088A" w:rsidRDefault="00FD088A" w:rsidP="00ED6C46">
      <w:pPr>
        <w:spacing w:before="0" w:after="0" w:line="240" w:lineRule="auto"/>
      </w:pPr>
      <w:r>
        <w:separator/>
      </w:r>
    </w:p>
  </w:endnote>
  <w:endnote w:type="continuationSeparator" w:id="0">
    <w:p w14:paraId="49A2AF29" w14:textId="77777777" w:rsidR="00FD088A" w:rsidRDefault="00FD088A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A0E09" w14:textId="77777777" w:rsidR="00FD088A" w:rsidRDefault="00FD088A" w:rsidP="00ED6C46">
      <w:pPr>
        <w:spacing w:before="0" w:after="0" w:line="240" w:lineRule="auto"/>
      </w:pPr>
      <w:r>
        <w:separator/>
      </w:r>
    </w:p>
  </w:footnote>
  <w:footnote w:type="continuationSeparator" w:id="0">
    <w:p w14:paraId="2529479C" w14:textId="77777777" w:rsidR="00FD088A" w:rsidRDefault="00FD088A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38E7" w14:textId="5C8EF220" w:rsidR="007A6F63" w:rsidRDefault="007A6F63">
    <w:pPr>
      <w:pStyle w:val="Zhlav"/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60288" behindDoc="1" locked="0" layoutInCell="1" allowOverlap="1" wp14:anchorId="72EBAE2F" wp14:editId="09309F59">
          <wp:simplePos x="0" y="0"/>
          <wp:positionH relativeFrom="column">
            <wp:posOffset>2609850</wp:posOffset>
          </wp:positionH>
          <wp:positionV relativeFrom="paragraph">
            <wp:posOffset>-28575</wp:posOffset>
          </wp:positionV>
          <wp:extent cx="3856481" cy="468000"/>
          <wp:effectExtent l="0" t="0" r="0" b="0"/>
          <wp:wrapTight wrapText="bothSides">
            <wp:wrapPolygon edited="0">
              <wp:start x="0" y="0"/>
              <wp:lineTo x="0" y="21102"/>
              <wp:lineTo x="4055" y="21102"/>
              <wp:lineTo x="20700" y="19343"/>
              <wp:lineTo x="20380" y="14068"/>
              <wp:lineTo x="21447" y="7034"/>
              <wp:lineTo x="21447" y="1758"/>
              <wp:lineTo x="4055" y="0"/>
              <wp:lineTo x="0" y="0"/>
            </wp:wrapPolygon>
          </wp:wrapTight>
          <wp:docPr id="1628146570" name="Obrázek 1628146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481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2270C0"/>
    <w:rsid w:val="00245208"/>
    <w:rsid w:val="00270CE0"/>
    <w:rsid w:val="00282F5E"/>
    <w:rsid w:val="0029221B"/>
    <w:rsid w:val="002C45AD"/>
    <w:rsid w:val="002E0250"/>
    <w:rsid w:val="002E3336"/>
    <w:rsid w:val="002F2CF6"/>
    <w:rsid w:val="0032047F"/>
    <w:rsid w:val="00342397"/>
    <w:rsid w:val="00364806"/>
    <w:rsid w:val="003648D5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6D3FDB"/>
    <w:rsid w:val="007018C0"/>
    <w:rsid w:val="00702CAF"/>
    <w:rsid w:val="00785576"/>
    <w:rsid w:val="00790A64"/>
    <w:rsid w:val="007A6F63"/>
    <w:rsid w:val="007E08A6"/>
    <w:rsid w:val="00844E41"/>
    <w:rsid w:val="00864A68"/>
    <w:rsid w:val="0086769D"/>
    <w:rsid w:val="00871B56"/>
    <w:rsid w:val="00886536"/>
    <w:rsid w:val="0089367C"/>
    <w:rsid w:val="008D31C2"/>
    <w:rsid w:val="009028B2"/>
    <w:rsid w:val="00927F2F"/>
    <w:rsid w:val="0095690A"/>
    <w:rsid w:val="0096783E"/>
    <w:rsid w:val="00972B25"/>
    <w:rsid w:val="00994956"/>
    <w:rsid w:val="009C4C8A"/>
    <w:rsid w:val="009C74A7"/>
    <w:rsid w:val="009D15C2"/>
    <w:rsid w:val="009D71F9"/>
    <w:rsid w:val="009E3600"/>
    <w:rsid w:val="009F4D83"/>
    <w:rsid w:val="00A10DC3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212E"/>
    <w:rsid w:val="00D2701F"/>
    <w:rsid w:val="00D35CAC"/>
    <w:rsid w:val="00D5158C"/>
    <w:rsid w:val="00D71E3C"/>
    <w:rsid w:val="00D87541"/>
    <w:rsid w:val="00D9740A"/>
    <w:rsid w:val="00DC1133"/>
    <w:rsid w:val="00DC18F4"/>
    <w:rsid w:val="00E046AE"/>
    <w:rsid w:val="00E138F6"/>
    <w:rsid w:val="00E36B53"/>
    <w:rsid w:val="00E55DA9"/>
    <w:rsid w:val="00E856E7"/>
    <w:rsid w:val="00EA26CF"/>
    <w:rsid w:val="00ED6C46"/>
    <w:rsid w:val="00EE5FD4"/>
    <w:rsid w:val="00F06478"/>
    <w:rsid w:val="00F06F76"/>
    <w:rsid w:val="00F3074A"/>
    <w:rsid w:val="00F76A2F"/>
    <w:rsid w:val="00F838C8"/>
    <w:rsid w:val="00F94430"/>
    <w:rsid w:val="00FB75D1"/>
    <w:rsid w:val="00FD088A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4</TotalTime>
  <Pages>1</Pages>
  <Words>132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5</cp:revision>
  <cp:lastPrinted>2018-08-10T10:57:00Z</cp:lastPrinted>
  <dcterms:created xsi:type="dcterms:W3CDTF">2023-11-24T08:38:00Z</dcterms:created>
  <dcterms:modified xsi:type="dcterms:W3CDTF">2023-11-29T11:13:00Z</dcterms:modified>
</cp:coreProperties>
</file>