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61EB3" w14:textId="790AB6CC" w:rsidR="00790A64" w:rsidRPr="0089367C" w:rsidRDefault="00790A64" w:rsidP="00790A64">
      <w:pPr>
        <w:spacing w:after="0" w:line="240" w:lineRule="auto"/>
        <w:jc w:val="center"/>
        <w:rPr>
          <w:rFonts w:cstheme="minorHAnsi"/>
          <w:b/>
          <w:bCs/>
          <w:sz w:val="40"/>
          <w:szCs w:val="40"/>
        </w:rPr>
      </w:pPr>
      <w:r w:rsidRPr="0089367C">
        <w:rPr>
          <w:rFonts w:cstheme="minorHAnsi"/>
          <w:b/>
          <w:bCs/>
          <w:sz w:val="40"/>
          <w:szCs w:val="40"/>
        </w:rPr>
        <w:t>Příloha č. 4 - Publicita MAS a CLLD</w:t>
      </w:r>
    </w:p>
    <w:p w14:paraId="5B94A167" w14:textId="10C0C6BA" w:rsidR="00790A64" w:rsidRPr="0089367C" w:rsidRDefault="00790A64" w:rsidP="00790A64">
      <w:pPr>
        <w:spacing w:after="0" w:line="240" w:lineRule="auto"/>
        <w:jc w:val="center"/>
        <w:rPr>
          <w:rFonts w:cstheme="minorHAnsi"/>
          <w:b/>
          <w:bCs/>
          <w:sz w:val="40"/>
          <w:szCs w:val="40"/>
        </w:rPr>
      </w:pPr>
      <w:r w:rsidRPr="0089367C">
        <w:rPr>
          <w:rFonts w:cstheme="minorHAnsi"/>
          <w:b/>
          <w:bCs/>
          <w:sz w:val="40"/>
          <w:szCs w:val="40"/>
        </w:rPr>
        <w:t>k</w:t>
      </w:r>
      <w:r w:rsidR="00F023A4">
        <w:rPr>
          <w:rFonts w:cstheme="minorHAnsi"/>
          <w:b/>
          <w:bCs/>
          <w:sz w:val="40"/>
          <w:szCs w:val="40"/>
        </w:rPr>
        <w:t>e</w:t>
      </w:r>
      <w:r w:rsidRPr="0089367C">
        <w:rPr>
          <w:rFonts w:cstheme="minorHAnsi"/>
          <w:b/>
          <w:bCs/>
          <w:sz w:val="40"/>
          <w:szCs w:val="40"/>
        </w:rPr>
        <w:t> </w:t>
      </w:r>
      <w:r w:rsidR="00F023A4">
        <w:rPr>
          <w:rFonts w:cstheme="minorHAnsi"/>
          <w:b/>
          <w:bCs/>
          <w:sz w:val="40"/>
          <w:szCs w:val="40"/>
        </w:rPr>
        <w:t>4</w:t>
      </w:r>
      <w:r w:rsidRPr="0089367C">
        <w:rPr>
          <w:rFonts w:cstheme="minorHAnsi"/>
          <w:b/>
          <w:bCs/>
          <w:sz w:val="40"/>
          <w:szCs w:val="40"/>
        </w:rPr>
        <w:t>. výzvě Dolního Pojizeří z.ú. IROP_</w:t>
      </w:r>
      <w:r w:rsidR="00F023A4">
        <w:rPr>
          <w:rFonts w:cstheme="minorHAnsi"/>
          <w:b/>
          <w:bCs/>
          <w:sz w:val="40"/>
          <w:szCs w:val="40"/>
        </w:rPr>
        <w:t>Vzdělávání I</w:t>
      </w:r>
      <w:r w:rsidRPr="0089367C">
        <w:rPr>
          <w:rFonts w:cstheme="minorHAnsi"/>
          <w:b/>
          <w:bCs/>
          <w:sz w:val="40"/>
          <w:szCs w:val="40"/>
        </w:rPr>
        <w:t>.</w:t>
      </w:r>
    </w:p>
    <w:p w14:paraId="5AD8C499" w14:textId="77777777" w:rsidR="00790A64" w:rsidRPr="0089367C" w:rsidRDefault="00790A64">
      <w:pPr>
        <w:spacing w:before="0" w:after="200" w:line="276" w:lineRule="auto"/>
        <w:jc w:val="left"/>
      </w:pPr>
    </w:p>
    <w:p w14:paraId="1A7A513D" w14:textId="00D9B313" w:rsidR="0089367C" w:rsidRPr="0089367C" w:rsidRDefault="0089367C">
      <w:pPr>
        <w:spacing w:before="0" w:after="200" w:line="276" w:lineRule="auto"/>
        <w:jc w:val="left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2"/>
        <w:gridCol w:w="11780"/>
      </w:tblGrid>
      <w:tr w:rsidR="0089367C" w14:paraId="2E3ED158" w14:textId="77777777" w:rsidTr="009F4D83">
        <w:trPr>
          <w:trHeight w:hRule="exact" w:val="284"/>
        </w:trPr>
        <w:tc>
          <w:tcPr>
            <w:tcW w:w="2238" w:type="dxa"/>
            <w:vAlign w:val="bottom"/>
          </w:tcPr>
          <w:p w14:paraId="33B3E98A" w14:textId="266D26D3" w:rsidR="0089367C" w:rsidRDefault="0089367C" w:rsidP="0089367C">
            <w:pPr>
              <w:spacing w:before="0" w:after="200" w:line="240" w:lineRule="auto"/>
              <w:jc w:val="left"/>
            </w:pPr>
            <w:r w:rsidRPr="0089367C">
              <w:t>Žadatel, sídlo, adresa:</w:t>
            </w:r>
          </w:p>
        </w:tc>
        <w:tc>
          <w:tcPr>
            <w:tcW w:w="11928" w:type="dxa"/>
            <w:tcBorders>
              <w:bottom w:val="dotted" w:sz="4" w:space="0" w:color="auto"/>
            </w:tcBorders>
          </w:tcPr>
          <w:p w14:paraId="18130F4E" w14:textId="77777777" w:rsidR="0089367C" w:rsidRDefault="0089367C">
            <w:pPr>
              <w:spacing w:before="0" w:after="200" w:line="276" w:lineRule="auto"/>
              <w:jc w:val="left"/>
            </w:pPr>
          </w:p>
        </w:tc>
      </w:tr>
      <w:tr w:rsidR="0089367C" w14:paraId="31E70EDD" w14:textId="77777777" w:rsidTr="009F4D83">
        <w:trPr>
          <w:trHeight w:hRule="exact" w:val="284"/>
        </w:trPr>
        <w:tc>
          <w:tcPr>
            <w:tcW w:w="2238" w:type="dxa"/>
            <w:vAlign w:val="bottom"/>
          </w:tcPr>
          <w:p w14:paraId="3AF1E4AD" w14:textId="01113F4C" w:rsidR="0089367C" w:rsidRDefault="0089367C">
            <w:pPr>
              <w:spacing w:before="0" w:after="200" w:line="276" w:lineRule="auto"/>
              <w:jc w:val="left"/>
            </w:pPr>
            <w:r w:rsidRPr="0089367C">
              <w:t>IČ:</w:t>
            </w:r>
          </w:p>
        </w:tc>
        <w:tc>
          <w:tcPr>
            <w:tcW w:w="11928" w:type="dxa"/>
            <w:tcBorders>
              <w:top w:val="dotted" w:sz="4" w:space="0" w:color="auto"/>
              <w:bottom w:val="dotted" w:sz="4" w:space="0" w:color="auto"/>
            </w:tcBorders>
          </w:tcPr>
          <w:p w14:paraId="6CDE942A" w14:textId="77777777" w:rsidR="0089367C" w:rsidRDefault="0089367C">
            <w:pPr>
              <w:spacing w:before="0" w:after="200" w:line="276" w:lineRule="auto"/>
              <w:jc w:val="left"/>
            </w:pPr>
          </w:p>
        </w:tc>
      </w:tr>
    </w:tbl>
    <w:p w14:paraId="0237E777" w14:textId="68FBFEDC" w:rsidR="00790A64" w:rsidRPr="0089367C" w:rsidRDefault="00790A64">
      <w:pPr>
        <w:spacing w:before="0" w:after="200" w:line="276" w:lineRule="auto"/>
        <w:jc w:val="left"/>
      </w:pPr>
    </w:p>
    <w:p w14:paraId="13348BD2" w14:textId="25B2C4DF" w:rsidR="00790A64" w:rsidRPr="0089367C" w:rsidRDefault="00790A64">
      <w:pPr>
        <w:spacing w:before="0" w:after="200" w:line="276" w:lineRule="auto"/>
        <w:jc w:val="left"/>
      </w:pPr>
      <w:r w:rsidRPr="0089367C">
        <w:t>Čestně prohlašujeme, že v rámci realizace projektu: doplňte název</w:t>
      </w:r>
    </w:p>
    <w:p w14:paraId="57DE81C1" w14:textId="3BE584A5" w:rsidR="0089367C" w:rsidRPr="009F4D83" w:rsidRDefault="0089367C">
      <w:pPr>
        <w:spacing w:before="0" w:after="200" w:line="276" w:lineRule="auto"/>
        <w:jc w:val="left"/>
      </w:pPr>
      <w:r w:rsidRPr="0089367C">
        <w:t>Naplníme níže uvedené body (doplněním ANO/NE), které jsou v Kritériích věcného hodnocení v rámci publicity MAS a CLLD</w:t>
      </w:r>
      <w:r w:rsidR="009F4D83">
        <w:t>.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4673"/>
        <w:gridCol w:w="1483"/>
        <w:gridCol w:w="7836"/>
      </w:tblGrid>
      <w:tr w:rsidR="0089367C" w:rsidRPr="0089367C" w14:paraId="2E459337" w14:textId="77777777" w:rsidTr="0089367C">
        <w:trPr>
          <w:jc w:val="center"/>
        </w:trPr>
        <w:tc>
          <w:tcPr>
            <w:tcW w:w="4714" w:type="dxa"/>
            <w:shd w:val="clear" w:color="auto" w:fill="009999"/>
            <w:vAlign w:val="bottom"/>
          </w:tcPr>
          <w:p w14:paraId="604D0C68" w14:textId="42DBB4EA" w:rsidR="0089367C" w:rsidRPr="0089367C" w:rsidRDefault="0089367C" w:rsidP="00E856E7">
            <w:pPr>
              <w:spacing w:before="0" w:after="200" w:line="240" w:lineRule="auto"/>
              <w:jc w:val="center"/>
              <w:rPr>
                <w:b/>
                <w:bCs/>
                <w:color w:val="FFFFFF" w:themeColor="background1"/>
                <w:sz w:val="24"/>
              </w:rPr>
            </w:pPr>
            <w:r w:rsidRPr="0089367C">
              <w:rPr>
                <w:b/>
                <w:bCs/>
                <w:color w:val="FFFFFF" w:themeColor="background1"/>
                <w:sz w:val="24"/>
              </w:rPr>
              <w:t>Popis publicity</w:t>
            </w:r>
          </w:p>
        </w:tc>
        <w:tc>
          <w:tcPr>
            <w:tcW w:w="1490" w:type="dxa"/>
            <w:shd w:val="clear" w:color="auto" w:fill="009999"/>
            <w:vAlign w:val="bottom"/>
          </w:tcPr>
          <w:p w14:paraId="06E1C93A" w14:textId="561EF972" w:rsidR="0089367C" w:rsidRPr="0089367C" w:rsidRDefault="0089367C" w:rsidP="00E856E7">
            <w:pPr>
              <w:spacing w:before="0" w:after="200" w:line="240" w:lineRule="auto"/>
              <w:jc w:val="center"/>
              <w:rPr>
                <w:b/>
                <w:bCs/>
                <w:color w:val="FFFFFF" w:themeColor="background1"/>
                <w:sz w:val="24"/>
              </w:rPr>
            </w:pPr>
            <w:r w:rsidRPr="0089367C">
              <w:rPr>
                <w:b/>
                <w:bCs/>
                <w:color w:val="FFFFFF" w:themeColor="background1"/>
                <w:sz w:val="24"/>
              </w:rPr>
              <w:t>ANO/NE</w:t>
            </w:r>
          </w:p>
        </w:tc>
        <w:tc>
          <w:tcPr>
            <w:tcW w:w="7938" w:type="dxa"/>
            <w:shd w:val="clear" w:color="auto" w:fill="009999"/>
            <w:vAlign w:val="bottom"/>
          </w:tcPr>
          <w:p w14:paraId="1EF16893" w14:textId="261CB561" w:rsidR="0089367C" w:rsidRPr="0089367C" w:rsidRDefault="0089367C" w:rsidP="00E856E7">
            <w:pPr>
              <w:spacing w:before="0" w:after="200" w:line="240" w:lineRule="auto"/>
              <w:jc w:val="center"/>
              <w:rPr>
                <w:b/>
                <w:bCs/>
                <w:color w:val="FFFFFF" w:themeColor="background1"/>
                <w:sz w:val="24"/>
              </w:rPr>
            </w:pPr>
            <w:r w:rsidRPr="0089367C">
              <w:rPr>
                <w:b/>
                <w:bCs/>
                <w:color w:val="FFFFFF" w:themeColor="background1"/>
                <w:sz w:val="24"/>
              </w:rPr>
              <w:t>Bodové hodnocení</w:t>
            </w:r>
          </w:p>
        </w:tc>
      </w:tr>
      <w:tr w:rsidR="0089367C" w14:paraId="685415FA" w14:textId="77777777" w:rsidTr="0089367C">
        <w:trPr>
          <w:jc w:val="center"/>
        </w:trPr>
        <w:tc>
          <w:tcPr>
            <w:tcW w:w="4714" w:type="dxa"/>
          </w:tcPr>
          <w:p w14:paraId="3E2D6738" w14:textId="0802DB61" w:rsidR="0089367C" w:rsidRPr="0089367C" w:rsidRDefault="0089367C" w:rsidP="0089367C">
            <w:pPr>
              <w:pStyle w:val="Odstavecseseznamem"/>
              <w:numPr>
                <w:ilvl w:val="0"/>
                <w:numId w:val="19"/>
              </w:numPr>
              <w:spacing w:before="0" w:after="200" w:line="276" w:lineRule="auto"/>
              <w:jc w:val="left"/>
              <w:rPr>
                <w:color w:val="009999"/>
                <w:szCs w:val="22"/>
              </w:rPr>
            </w:pPr>
            <w:r>
              <w:rPr>
                <w:color w:val="009999"/>
              </w:rPr>
              <w:t xml:space="preserve"> </w:t>
            </w:r>
            <w:r w:rsidRPr="00677DDC">
              <w:rPr>
                <w:rFonts w:ascii="Calibri" w:hAnsi="Calibri" w:cs="Calibri"/>
                <w:color w:val="000000"/>
                <w:szCs w:val="22"/>
              </w:rPr>
              <w:t xml:space="preserve">Tisková zpráva při ukončení projektu s použitím loga </w:t>
            </w:r>
            <w:r>
              <w:rPr>
                <w:rFonts w:ascii="Calibri" w:hAnsi="Calibri" w:cs="Calibri"/>
                <w:color w:val="000000"/>
                <w:szCs w:val="22"/>
              </w:rPr>
              <w:t>Dolního Pojizeří z.ú.</w:t>
            </w:r>
            <w:r w:rsidRPr="00677DDC">
              <w:rPr>
                <w:rFonts w:ascii="Calibri" w:hAnsi="Calibri" w:cs="Calibri"/>
                <w:color w:val="000000"/>
                <w:szCs w:val="22"/>
              </w:rPr>
              <w:t xml:space="preserve"> a informací o 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ústavu </w:t>
            </w:r>
            <w:r w:rsidRPr="00677DDC">
              <w:rPr>
                <w:rFonts w:ascii="Calibri" w:hAnsi="Calibri" w:cs="Calibri"/>
                <w:color w:val="000000"/>
                <w:szCs w:val="22"/>
              </w:rPr>
              <w:t xml:space="preserve">(místní tiskoviny, internetové servery, </w:t>
            </w:r>
            <w:r>
              <w:rPr>
                <w:rFonts w:ascii="Calibri" w:hAnsi="Calibri" w:cs="Calibri"/>
                <w:color w:val="000000"/>
                <w:szCs w:val="22"/>
              </w:rPr>
              <w:t>sociální sítě</w:t>
            </w:r>
            <w:r w:rsidRPr="00677DDC">
              <w:rPr>
                <w:rFonts w:ascii="Calibri" w:hAnsi="Calibri" w:cs="Calibri"/>
                <w:color w:val="000000"/>
                <w:szCs w:val="22"/>
              </w:rPr>
              <w:t>)</w:t>
            </w:r>
          </w:p>
        </w:tc>
        <w:tc>
          <w:tcPr>
            <w:tcW w:w="1490" w:type="dxa"/>
            <w:vAlign w:val="center"/>
          </w:tcPr>
          <w:p w14:paraId="6EDD98B2" w14:textId="77777777" w:rsidR="0089367C" w:rsidRDefault="0089367C">
            <w:pPr>
              <w:spacing w:before="0" w:after="200" w:line="276" w:lineRule="auto"/>
              <w:jc w:val="left"/>
              <w:rPr>
                <w:color w:val="009999"/>
              </w:rPr>
            </w:pPr>
          </w:p>
        </w:tc>
        <w:tc>
          <w:tcPr>
            <w:tcW w:w="7938" w:type="dxa"/>
            <w:vMerge w:val="restart"/>
            <w:vAlign w:val="center"/>
          </w:tcPr>
          <w:p w14:paraId="4637DE33" w14:textId="420CEC89" w:rsidR="0089367C" w:rsidRDefault="0089367C">
            <w:pPr>
              <w:spacing w:before="0" w:after="200" w:line="276" w:lineRule="auto"/>
              <w:jc w:val="left"/>
              <w:rPr>
                <w:color w:val="009999"/>
              </w:rPr>
            </w:pPr>
            <w:r w:rsidRPr="000E0692">
              <w:rPr>
                <w:rFonts w:ascii="Calibri" w:hAnsi="Calibri" w:cs="Calibri"/>
                <w:color w:val="000000"/>
              </w:rPr>
              <w:t>● Žadatel naplňuje všechny požadova</w:t>
            </w:r>
            <w:r>
              <w:rPr>
                <w:rFonts w:ascii="Calibri" w:hAnsi="Calibri" w:cs="Calibri"/>
                <w:color w:val="000000"/>
              </w:rPr>
              <w:t xml:space="preserve">né způsoby publicity projektu, </w:t>
            </w:r>
            <w:r w:rsidRPr="000E0692">
              <w:rPr>
                <w:rFonts w:ascii="Calibri" w:hAnsi="Calibri" w:cs="Calibri"/>
                <w:color w:val="000000"/>
              </w:rPr>
              <w:t xml:space="preserve">CLLD a publicitu MAS </w:t>
            </w:r>
            <w:r>
              <w:rPr>
                <w:rFonts w:ascii="Calibri" w:hAnsi="Calibri" w:cs="Calibri"/>
                <w:color w:val="000000"/>
              </w:rPr>
              <w:t>–</w:t>
            </w:r>
            <w:r w:rsidRPr="000E0692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20</w:t>
            </w:r>
            <w:r w:rsidRPr="000E0692">
              <w:rPr>
                <w:rFonts w:ascii="Calibri" w:hAnsi="Calibri" w:cs="Calibri"/>
                <w:color w:val="000000"/>
              </w:rPr>
              <w:t xml:space="preserve"> b.</w:t>
            </w:r>
            <w:r w:rsidRPr="000E0692">
              <w:rPr>
                <w:rFonts w:ascii="Calibri" w:hAnsi="Calibri" w:cs="Calibri"/>
                <w:color w:val="000000"/>
              </w:rPr>
              <w:br/>
              <w:t xml:space="preserve">● Žadatel naplňuje alespoň </w:t>
            </w:r>
            <w:r>
              <w:rPr>
                <w:rFonts w:ascii="Calibri" w:hAnsi="Calibri" w:cs="Calibri"/>
                <w:color w:val="000000"/>
              </w:rPr>
              <w:t>jeden</w:t>
            </w:r>
            <w:r w:rsidRPr="000E0692">
              <w:rPr>
                <w:rFonts w:ascii="Calibri" w:hAnsi="Calibri" w:cs="Calibri"/>
                <w:color w:val="000000"/>
              </w:rPr>
              <w:t xml:space="preserve"> způsob publicity projektu - 10 b.</w:t>
            </w:r>
            <w:r w:rsidRPr="000E0692">
              <w:rPr>
                <w:rFonts w:ascii="Calibri" w:hAnsi="Calibri" w:cs="Calibri"/>
                <w:color w:val="000000"/>
              </w:rPr>
              <w:br/>
              <w:t>● Nenaplňuje žádný způsob publicity - 0 b.</w:t>
            </w:r>
          </w:p>
        </w:tc>
      </w:tr>
      <w:tr w:rsidR="0089367C" w14:paraId="39C92A77" w14:textId="77777777" w:rsidTr="0089367C">
        <w:trPr>
          <w:jc w:val="center"/>
        </w:trPr>
        <w:tc>
          <w:tcPr>
            <w:tcW w:w="4714" w:type="dxa"/>
          </w:tcPr>
          <w:p w14:paraId="7CDC14A6" w14:textId="5A083446" w:rsidR="0089367C" w:rsidRPr="0089367C" w:rsidRDefault="0089367C" w:rsidP="0089367C">
            <w:pPr>
              <w:pStyle w:val="Odstavecseseznamem"/>
              <w:numPr>
                <w:ilvl w:val="0"/>
                <w:numId w:val="19"/>
              </w:numPr>
              <w:spacing w:before="0" w:after="200" w:line="276" w:lineRule="auto"/>
              <w:jc w:val="left"/>
              <w:rPr>
                <w:color w:val="009999"/>
                <w:szCs w:val="22"/>
              </w:rPr>
            </w:pPr>
            <w:r w:rsidRPr="0089367C">
              <w:rPr>
                <w:rFonts w:ascii="Calibri" w:hAnsi="Calibri" w:cs="Calibri"/>
                <w:color w:val="000000"/>
                <w:szCs w:val="22"/>
              </w:rPr>
              <w:t>Propagace Dolního Pojizeří z.ú. na webu žadatele (informace o projektu, logo, odkaz).</w:t>
            </w:r>
          </w:p>
        </w:tc>
        <w:tc>
          <w:tcPr>
            <w:tcW w:w="1490" w:type="dxa"/>
            <w:vAlign w:val="center"/>
          </w:tcPr>
          <w:p w14:paraId="221115AC" w14:textId="77777777" w:rsidR="0089367C" w:rsidRDefault="0089367C">
            <w:pPr>
              <w:spacing w:before="0" w:after="200" w:line="276" w:lineRule="auto"/>
              <w:jc w:val="left"/>
              <w:rPr>
                <w:color w:val="009999"/>
              </w:rPr>
            </w:pPr>
          </w:p>
        </w:tc>
        <w:tc>
          <w:tcPr>
            <w:tcW w:w="7938" w:type="dxa"/>
            <w:vMerge/>
          </w:tcPr>
          <w:p w14:paraId="04793A95" w14:textId="77777777" w:rsidR="0089367C" w:rsidRDefault="0089367C">
            <w:pPr>
              <w:spacing w:before="0" w:after="200" w:line="276" w:lineRule="auto"/>
              <w:jc w:val="left"/>
              <w:rPr>
                <w:color w:val="009999"/>
              </w:rPr>
            </w:pPr>
          </w:p>
        </w:tc>
      </w:tr>
    </w:tbl>
    <w:p w14:paraId="2F0AB6A0" w14:textId="77777777" w:rsidR="0089367C" w:rsidRDefault="0089367C">
      <w:pPr>
        <w:spacing w:before="0" w:after="200" w:line="276" w:lineRule="auto"/>
        <w:jc w:val="left"/>
        <w:rPr>
          <w:color w:val="009999"/>
        </w:rPr>
      </w:pPr>
    </w:p>
    <w:p w14:paraId="2A31DC38" w14:textId="2453DEED" w:rsidR="0089367C" w:rsidRPr="0089367C" w:rsidRDefault="0089367C">
      <w:pPr>
        <w:spacing w:before="0" w:after="200" w:line="276" w:lineRule="auto"/>
        <w:jc w:val="left"/>
      </w:pPr>
      <w:r w:rsidRPr="0089367C">
        <w:t>V……………………………………………………….. dne……………………………………………….</w:t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  <w:t>…………………………………………………………………………………</w:t>
      </w:r>
    </w:p>
    <w:p w14:paraId="0A0AE113" w14:textId="3691504E" w:rsidR="0089367C" w:rsidRPr="0089367C" w:rsidRDefault="0089367C" w:rsidP="0089367C">
      <w:pPr>
        <w:spacing w:before="0" w:after="200" w:line="276" w:lineRule="auto"/>
        <w:ind w:left="9217" w:firstLine="709"/>
        <w:jc w:val="left"/>
      </w:pPr>
      <w:r w:rsidRPr="0089367C">
        <w:t>Podpis, razítko</w:t>
      </w:r>
    </w:p>
    <w:sectPr w:rsidR="0089367C" w:rsidRPr="0089367C" w:rsidSect="00142C53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1418" w:right="1418" w:bottom="1418" w:left="1418" w:header="39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F3F92" w14:textId="77777777" w:rsidR="00A14E0D" w:rsidRDefault="00A14E0D" w:rsidP="00ED6C46">
      <w:pPr>
        <w:spacing w:before="0" w:after="0" w:line="240" w:lineRule="auto"/>
      </w:pPr>
      <w:r>
        <w:separator/>
      </w:r>
    </w:p>
  </w:endnote>
  <w:endnote w:type="continuationSeparator" w:id="0">
    <w:p w14:paraId="6F668321" w14:textId="77777777" w:rsidR="00A14E0D" w:rsidRDefault="00A14E0D" w:rsidP="00ED6C4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useo 3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0FEA2" w14:textId="77777777" w:rsidR="007A6F63" w:rsidRPr="009E3600" w:rsidRDefault="007A6F63" w:rsidP="007A6F63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noProof/>
        <w:color w:val="00B0F0"/>
        <w:sz w:val="16"/>
      </w:rPr>
      <w:drawing>
        <wp:anchor distT="0" distB="0" distL="114300" distR="114300" simplePos="0" relativeHeight="251663360" behindDoc="1" locked="0" layoutInCell="1" allowOverlap="1" wp14:anchorId="1F719D1F" wp14:editId="64A5810E">
          <wp:simplePos x="0" y="0"/>
          <wp:positionH relativeFrom="column">
            <wp:posOffset>7367270</wp:posOffset>
          </wp:positionH>
          <wp:positionV relativeFrom="paragraph">
            <wp:posOffset>38735</wp:posOffset>
          </wp:positionV>
          <wp:extent cx="1524000" cy="458470"/>
          <wp:effectExtent l="0" t="0" r="0" b="0"/>
          <wp:wrapTight wrapText="bothSides">
            <wp:wrapPolygon edited="0">
              <wp:start x="0" y="0"/>
              <wp:lineTo x="0" y="20643"/>
              <wp:lineTo x="21330" y="20643"/>
              <wp:lineTo x="21330" y="0"/>
              <wp:lineTo x="0" y="0"/>
            </wp:wrapPolygon>
          </wp:wrapTight>
          <wp:docPr id="1659089155" name="Obrázek 1659089155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5081569" name="Obrázek 3" descr="Obsah obrázku text, Písmo, Grafika, logo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458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E3600">
      <w:rPr>
        <w:rFonts w:ascii="Museo 300" w:hAnsi="Museo 300"/>
        <w:bCs/>
        <w:color w:val="00B0F0"/>
        <w:sz w:val="16"/>
      </w:rPr>
      <w:t>Kostelní Hlavno 12, 29476 Kostelní Hlavno</w:t>
    </w:r>
  </w:p>
  <w:p w14:paraId="055576F4" w14:textId="77777777" w:rsidR="007A6F63" w:rsidRPr="009E3600" w:rsidRDefault="007A6F63" w:rsidP="007A6F63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color w:val="00B0F0"/>
        <w:sz w:val="16"/>
      </w:rPr>
      <w:t xml:space="preserve">IČO: 01172361 </w:t>
    </w:r>
  </w:p>
  <w:p w14:paraId="3AC129E9" w14:textId="77777777" w:rsidR="007A6F63" w:rsidRPr="009E3600" w:rsidRDefault="007A6F63" w:rsidP="007A6F63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color w:val="00B0F0"/>
        <w:sz w:val="16"/>
      </w:rPr>
      <w:t>tel. +420 315558699, e-mail: kancelar@dolni-pojizeri.cz, dat. schránka: 2zws6mu</w:t>
    </w:r>
  </w:p>
  <w:p w14:paraId="035E459B" w14:textId="77777777" w:rsidR="007A6F63" w:rsidRDefault="007A6F6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968F7" w14:textId="31B94CC2" w:rsidR="002E3336" w:rsidRPr="00ED6C46" w:rsidRDefault="002E3336" w:rsidP="003F1E21">
    <w:pPr>
      <w:widowControl w:val="0"/>
      <w:pBdr>
        <w:bottom w:val="single" w:sz="8" w:space="1" w:color="0070C0"/>
      </w:pBdr>
      <w:tabs>
        <w:tab w:val="center" w:pos="4535"/>
        <w:tab w:val="right" w:pos="9072"/>
      </w:tabs>
      <w:spacing w:before="0" w:after="0" w:line="100" w:lineRule="atLeast"/>
      <w:rPr>
        <w:rFonts w:ascii="Tw Cen MT" w:hAnsi="Tw Cen MT"/>
        <w:b/>
        <w:bCs/>
        <w:color w:val="008000"/>
        <w:sz w:val="2"/>
        <w:u w:val="single"/>
      </w:rPr>
    </w:pPr>
  </w:p>
  <w:p w14:paraId="626CA1F9" w14:textId="0DAA6F26" w:rsidR="00F06478" w:rsidRPr="009E3600" w:rsidRDefault="00BE100B" w:rsidP="00BE100B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noProof/>
        <w:color w:val="00B0F0"/>
        <w:sz w:val="16"/>
      </w:rPr>
      <w:drawing>
        <wp:anchor distT="0" distB="0" distL="114300" distR="114300" simplePos="0" relativeHeight="251657216" behindDoc="1" locked="0" layoutInCell="1" allowOverlap="1" wp14:anchorId="7A2FA8A8" wp14:editId="77FB1768">
          <wp:simplePos x="0" y="0"/>
          <wp:positionH relativeFrom="column">
            <wp:posOffset>7367270</wp:posOffset>
          </wp:positionH>
          <wp:positionV relativeFrom="paragraph">
            <wp:posOffset>38735</wp:posOffset>
          </wp:positionV>
          <wp:extent cx="1524000" cy="458470"/>
          <wp:effectExtent l="0" t="0" r="0" b="0"/>
          <wp:wrapTight wrapText="bothSides">
            <wp:wrapPolygon edited="0">
              <wp:start x="0" y="0"/>
              <wp:lineTo x="0" y="20643"/>
              <wp:lineTo x="21330" y="20643"/>
              <wp:lineTo x="21330" y="0"/>
              <wp:lineTo x="0" y="0"/>
            </wp:wrapPolygon>
          </wp:wrapTight>
          <wp:docPr id="415081569" name="Obrázek 3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5081569" name="Obrázek 3" descr="Obsah obrázku text, Písmo, Grafika, logo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458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6478" w:rsidRPr="009E3600">
      <w:rPr>
        <w:rFonts w:ascii="Museo 300" w:hAnsi="Museo 300"/>
        <w:bCs/>
        <w:color w:val="00B0F0"/>
        <w:sz w:val="16"/>
      </w:rPr>
      <w:t>Kostelní Hlavno 12, 29476 Kostelní Hlavno</w:t>
    </w:r>
  </w:p>
  <w:p w14:paraId="7C8EA9EA" w14:textId="052BBE83" w:rsidR="002E3336" w:rsidRPr="009E3600" w:rsidRDefault="002E3336" w:rsidP="00BE100B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color w:val="00B0F0"/>
        <w:sz w:val="16"/>
      </w:rPr>
      <w:t>IČ</w:t>
    </w:r>
    <w:r w:rsidR="00E046AE" w:rsidRPr="009E3600">
      <w:rPr>
        <w:rFonts w:ascii="Museo 300" w:hAnsi="Museo 300"/>
        <w:bCs/>
        <w:color w:val="00B0F0"/>
        <w:sz w:val="16"/>
      </w:rPr>
      <w:t>O</w:t>
    </w:r>
    <w:r w:rsidRPr="009E3600">
      <w:rPr>
        <w:rFonts w:ascii="Museo 300" w:hAnsi="Museo 300"/>
        <w:bCs/>
        <w:color w:val="00B0F0"/>
        <w:sz w:val="16"/>
      </w:rPr>
      <w:t>:</w:t>
    </w:r>
    <w:r w:rsidR="00F06478" w:rsidRPr="009E3600">
      <w:rPr>
        <w:rFonts w:ascii="Museo 300" w:hAnsi="Museo 300"/>
        <w:bCs/>
        <w:color w:val="00B0F0"/>
        <w:sz w:val="16"/>
      </w:rPr>
      <w:t xml:space="preserve"> 01172361 </w:t>
    </w:r>
  </w:p>
  <w:p w14:paraId="08197BC2" w14:textId="0BCE8DBD" w:rsidR="00F06478" w:rsidRPr="009E3600" w:rsidRDefault="00F06478" w:rsidP="00BE100B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color w:val="00B0F0"/>
        <w:sz w:val="16"/>
      </w:rPr>
      <w:t xml:space="preserve">tel. +420 315558699, e-mail: </w:t>
    </w:r>
    <w:r w:rsidR="00E046AE" w:rsidRPr="009E3600">
      <w:rPr>
        <w:rFonts w:ascii="Museo 300" w:hAnsi="Museo 300"/>
        <w:bCs/>
        <w:color w:val="00B0F0"/>
        <w:sz w:val="16"/>
      </w:rPr>
      <w:t>kancelar</w:t>
    </w:r>
    <w:r w:rsidRPr="009E3600">
      <w:rPr>
        <w:rFonts w:ascii="Museo 300" w:hAnsi="Museo 300"/>
        <w:bCs/>
        <w:color w:val="00B0F0"/>
        <w:sz w:val="16"/>
      </w:rPr>
      <w:t>@</w:t>
    </w:r>
    <w:r w:rsidR="00C049B3" w:rsidRPr="009E3600">
      <w:rPr>
        <w:rFonts w:ascii="Museo 300" w:hAnsi="Museo 300"/>
        <w:bCs/>
        <w:color w:val="00B0F0"/>
        <w:sz w:val="16"/>
      </w:rPr>
      <w:t>dolni-pojizeri</w:t>
    </w:r>
    <w:r w:rsidRPr="009E3600">
      <w:rPr>
        <w:rFonts w:ascii="Museo 300" w:hAnsi="Museo 300"/>
        <w:bCs/>
        <w:color w:val="00B0F0"/>
        <w:sz w:val="16"/>
      </w:rPr>
      <w:t>.cz, dat. schránka: 2zws6mu</w:t>
    </w:r>
  </w:p>
  <w:p w14:paraId="54AD7DCB" w14:textId="77777777" w:rsidR="00ED6C46" w:rsidRPr="00F06478" w:rsidRDefault="00ED6C46" w:rsidP="00EE5FD4">
    <w:pPr>
      <w:pStyle w:val="Zpat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5BBA00" w14:textId="77777777" w:rsidR="00A14E0D" w:rsidRDefault="00A14E0D" w:rsidP="00ED6C46">
      <w:pPr>
        <w:spacing w:before="0" w:after="0" w:line="240" w:lineRule="auto"/>
      </w:pPr>
      <w:r>
        <w:separator/>
      </w:r>
    </w:p>
  </w:footnote>
  <w:footnote w:type="continuationSeparator" w:id="0">
    <w:p w14:paraId="1620C56F" w14:textId="77777777" w:rsidR="00A14E0D" w:rsidRDefault="00A14E0D" w:rsidP="00ED6C4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038E7" w14:textId="5C8EF220" w:rsidR="007A6F63" w:rsidRDefault="007A6F63">
    <w:pPr>
      <w:pStyle w:val="Zhlav"/>
    </w:pPr>
    <w:r>
      <w:rPr>
        <w:rFonts w:ascii="Museo 300" w:hAnsi="Museo 300"/>
        <w:b/>
        <w:bCs/>
        <w:noProof/>
        <w:color w:val="008000"/>
        <w:sz w:val="6"/>
        <w:szCs w:val="52"/>
      </w:rPr>
      <w:drawing>
        <wp:anchor distT="0" distB="0" distL="114300" distR="114300" simplePos="0" relativeHeight="251660288" behindDoc="1" locked="0" layoutInCell="1" allowOverlap="1" wp14:anchorId="72EBAE2F" wp14:editId="09309F59">
          <wp:simplePos x="0" y="0"/>
          <wp:positionH relativeFrom="column">
            <wp:posOffset>2609850</wp:posOffset>
          </wp:positionH>
          <wp:positionV relativeFrom="paragraph">
            <wp:posOffset>-28575</wp:posOffset>
          </wp:positionV>
          <wp:extent cx="3856481" cy="468000"/>
          <wp:effectExtent l="0" t="0" r="0" b="0"/>
          <wp:wrapTight wrapText="bothSides">
            <wp:wrapPolygon edited="0">
              <wp:start x="0" y="0"/>
              <wp:lineTo x="0" y="21102"/>
              <wp:lineTo x="4055" y="21102"/>
              <wp:lineTo x="20700" y="19343"/>
              <wp:lineTo x="20380" y="14068"/>
              <wp:lineTo x="21447" y="7034"/>
              <wp:lineTo x="21447" y="1758"/>
              <wp:lineTo x="4055" y="0"/>
              <wp:lineTo x="0" y="0"/>
            </wp:wrapPolygon>
          </wp:wrapTight>
          <wp:docPr id="1628146570" name="Obrázek 16281465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7495641" name="Obrázek 142749564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56481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35B4A" w14:textId="21F8E38E" w:rsidR="00E55DA9" w:rsidRPr="00F76A2F" w:rsidRDefault="00BE100B" w:rsidP="005F5E2A">
    <w:pPr>
      <w:pStyle w:val="Zhlav"/>
      <w:rPr>
        <w:rFonts w:ascii="Museo 300" w:hAnsi="Museo 300"/>
        <w:b/>
        <w:bCs/>
        <w:color w:val="008000"/>
        <w:sz w:val="6"/>
        <w:szCs w:val="52"/>
      </w:rPr>
    </w:pPr>
    <w:r>
      <w:rPr>
        <w:rFonts w:ascii="Museo 300" w:hAnsi="Museo 300"/>
        <w:b/>
        <w:bCs/>
        <w:noProof/>
        <w:color w:val="008000"/>
        <w:sz w:val="6"/>
        <w:szCs w:val="52"/>
      </w:rPr>
      <w:drawing>
        <wp:anchor distT="0" distB="0" distL="114300" distR="114300" simplePos="0" relativeHeight="251654144" behindDoc="1" locked="0" layoutInCell="1" allowOverlap="1" wp14:anchorId="643E7941" wp14:editId="21A9CDA8">
          <wp:simplePos x="0" y="0"/>
          <wp:positionH relativeFrom="column">
            <wp:posOffset>2614295</wp:posOffset>
          </wp:positionH>
          <wp:positionV relativeFrom="paragraph">
            <wp:posOffset>2540</wp:posOffset>
          </wp:positionV>
          <wp:extent cx="3657600" cy="443865"/>
          <wp:effectExtent l="0" t="0" r="0" b="0"/>
          <wp:wrapTight wrapText="bothSides">
            <wp:wrapPolygon edited="0">
              <wp:start x="0" y="0"/>
              <wp:lineTo x="0" y="20395"/>
              <wp:lineTo x="4050" y="20395"/>
              <wp:lineTo x="20700" y="18541"/>
              <wp:lineTo x="20588" y="14833"/>
              <wp:lineTo x="21488" y="6489"/>
              <wp:lineTo x="21488" y="1854"/>
              <wp:lineTo x="4050" y="0"/>
              <wp:lineTo x="0" y="0"/>
            </wp:wrapPolygon>
          </wp:wrapTight>
          <wp:docPr id="142749564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7495641" name="Obrázek 142749564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443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C7FD5"/>
    <w:multiLevelType w:val="hybridMultilevel"/>
    <w:tmpl w:val="BF6AFD14"/>
    <w:lvl w:ilvl="0" w:tplc="2CE6BC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060B67"/>
    <w:multiLevelType w:val="multilevel"/>
    <w:tmpl w:val="5F22F550"/>
    <w:lvl w:ilvl="0">
      <w:start w:val="2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13E73C52"/>
    <w:multiLevelType w:val="hybridMultilevel"/>
    <w:tmpl w:val="B2DC3C9E"/>
    <w:lvl w:ilvl="0" w:tplc="6BF411F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6F4686"/>
    <w:multiLevelType w:val="hybridMultilevel"/>
    <w:tmpl w:val="A8403156"/>
    <w:lvl w:ilvl="0" w:tplc="F440BDF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A5C47DE"/>
    <w:multiLevelType w:val="hybridMultilevel"/>
    <w:tmpl w:val="29B430F6"/>
    <w:lvl w:ilvl="0" w:tplc="19B8226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4057485"/>
    <w:multiLevelType w:val="hybridMultilevel"/>
    <w:tmpl w:val="E798539A"/>
    <w:lvl w:ilvl="0" w:tplc="2CE6BC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A737BA7"/>
    <w:multiLevelType w:val="hybridMultilevel"/>
    <w:tmpl w:val="770A2C2A"/>
    <w:lvl w:ilvl="0" w:tplc="D32CDA3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B001EBF"/>
    <w:multiLevelType w:val="hybridMultilevel"/>
    <w:tmpl w:val="92D8D856"/>
    <w:lvl w:ilvl="0" w:tplc="5232B20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D745246"/>
    <w:multiLevelType w:val="hybridMultilevel"/>
    <w:tmpl w:val="DA94E3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FF7A52"/>
    <w:multiLevelType w:val="hybridMultilevel"/>
    <w:tmpl w:val="BF6AFD14"/>
    <w:lvl w:ilvl="0" w:tplc="2CE6BC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C9531F7"/>
    <w:multiLevelType w:val="hybridMultilevel"/>
    <w:tmpl w:val="8BDAA9E0"/>
    <w:lvl w:ilvl="0" w:tplc="7786D2F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E786A1E"/>
    <w:multiLevelType w:val="hybridMultilevel"/>
    <w:tmpl w:val="A656D76A"/>
    <w:lvl w:ilvl="0" w:tplc="8D2C4D4A">
      <w:start w:val="1"/>
      <w:numFmt w:val="decimal"/>
      <w:lvlText w:val="%1)"/>
      <w:lvlJc w:val="left"/>
      <w:pPr>
        <w:ind w:left="363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3" w:hanging="360"/>
      </w:pPr>
    </w:lvl>
    <w:lvl w:ilvl="2" w:tplc="0405001B" w:tentative="1">
      <w:start w:val="1"/>
      <w:numFmt w:val="lowerRoman"/>
      <w:lvlText w:val="%3."/>
      <w:lvlJc w:val="right"/>
      <w:pPr>
        <w:ind w:left="1803" w:hanging="180"/>
      </w:pPr>
    </w:lvl>
    <w:lvl w:ilvl="3" w:tplc="0405000F" w:tentative="1">
      <w:start w:val="1"/>
      <w:numFmt w:val="decimal"/>
      <w:lvlText w:val="%4."/>
      <w:lvlJc w:val="left"/>
      <w:pPr>
        <w:ind w:left="2523" w:hanging="360"/>
      </w:pPr>
    </w:lvl>
    <w:lvl w:ilvl="4" w:tplc="04050019" w:tentative="1">
      <w:start w:val="1"/>
      <w:numFmt w:val="lowerLetter"/>
      <w:lvlText w:val="%5."/>
      <w:lvlJc w:val="left"/>
      <w:pPr>
        <w:ind w:left="3243" w:hanging="360"/>
      </w:pPr>
    </w:lvl>
    <w:lvl w:ilvl="5" w:tplc="0405001B" w:tentative="1">
      <w:start w:val="1"/>
      <w:numFmt w:val="lowerRoman"/>
      <w:lvlText w:val="%6."/>
      <w:lvlJc w:val="right"/>
      <w:pPr>
        <w:ind w:left="3963" w:hanging="180"/>
      </w:pPr>
    </w:lvl>
    <w:lvl w:ilvl="6" w:tplc="0405000F" w:tentative="1">
      <w:start w:val="1"/>
      <w:numFmt w:val="decimal"/>
      <w:lvlText w:val="%7."/>
      <w:lvlJc w:val="left"/>
      <w:pPr>
        <w:ind w:left="4683" w:hanging="360"/>
      </w:pPr>
    </w:lvl>
    <w:lvl w:ilvl="7" w:tplc="04050019" w:tentative="1">
      <w:start w:val="1"/>
      <w:numFmt w:val="lowerLetter"/>
      <w:lvlText w:val="%8."/>
      <w:lvlJc w:val="left"/>
      <w:pPr>
        <w:ind w:left="5403" w:hanging="360"/>
      </w:pPr>
    </w:lvl>
    <w:lvl w:ilvl="8" w:tplc="0405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2" w15:restartNumberingAfterBreak="0">
    <w:nsid w:val="60421941"/>
    <w:multiLevelType w:val="hybridMultilevel"/>
    <w:tmpl w:val="1CE6E91E"/>
    <w:lvl w:ilvl="0" w:tplc="7786D2F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2687FE5"/>
    <w:multiLevelType w:val="hybridMultilevel"/>
    <w:tmpl w:val="0B5C10F0"/>
    <w:lvl w:ilvl="0" w:tplc="D9F2D29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E9A604C"/>
    <w:multiLevelType w:val="hybridMultilevel"/>
    <w:tmpl w:val="1C32EB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667624"/>
    <w:multiLevelType w:val="hybridMultilevel"/>
    <w:tmpl w:val="D29C614C"/>
    <w:lvl w:ilvl="0" w:tplc="EB2A6CF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9D24866"/>
    <w:multiLevelType w:val="hybridMultilevel"/>
    <w:tmpl w:val="4A96E97C"/>
    <w:lvl w:ilvl="0" w:tplc="6BF411F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CC430B6"/>
    <w:multiLevelType w:val="hybridMultilevel"/>
    <w:tmpl w:val="C8A86FFA"/>
    <w:lvl w:ilvl="0" w:tplc="377AB04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85100005">
    <w:abstractNumId w:val="15"/>
  </w:num>
  <w:num w:numId="2" w16cid:durableId="1026056652">
    <w:abstractNumId w:val="2"/>
  </w:num>
  <w:num w:numId="3" w16cid:durableId="466749572">
    <w:abstractNumId w:val="4"/>
  </w:num>
  <w:num w:numId="4" w16cid:durableId="1627193914">
    <w:abstractNumId w:val="0"/>
  </w:num>
  <w:num w:numId="5" w16cid:durableId="2120293931">
    <w:abstractNumId w:val="13"/>
  </w:num>
  <w:num w:numId="6" w16cid:durableId="1002199045">
    <w:abstractNumId w:val="11"/>
  </w:num>
  <w:num w:numId="7" w16cid:durableId="1991518647">
    <w:abstractNumId w:val="16"/>
  </w:num>
  <w:num w:numId="8" w16cid:durableId="1157766129">
    <w:abstractNumId w:val="9"/>
  </w:num>
  <w:num w:numId="9" w16cid:durableId="1015304114">
    <w:abstractNumId w:val="10"/>
  </w:num>
  <w:num w:numId="10" w16cid:durableId="715399441">
    <w:abstractNumId w:val="5"/>
  </w:num>
  <w:num w:numId="11" w16cid:durableId="1873574153">
    <w:abstractNumId w:val="12"/>
  </w:num>
  <w:num w:numId="12" w16cid:durableId="1922106083">
    <w:abstractNumId w:val="7"/>
  </w:num>
  <w:num w:numId="13" w16cid:durableId="1665475146">
    <w:abstractNumId w:val="17"/>
  </w:num>
  <w:num w:numId="14" w16cid:durableId="792098386">
    <w:abstractNumId w:val="6"/>
  </w:num>
  <w:num w:numId="15" w16cid:durableId="1727876368">
    <w:abstractNumId w:val="3"/>
  </w:num>
  <w:num w:numId="16" w16cid:durableId="354381700">
    <w:abstractNumId w:val="1"/>
  </w:num>
  <w:num w:numId="17" w16cid:durableId="1093480338">
    <w:abstractNumId w:val="1"/>
  </w:num>
  <w:num w:numId="18" w16cid:durableId="194542162">
    <w:abstractNumId w:val="14"/>
  </w:num>
  <w:num w:numId="19" w16cid:durableId="107192650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00B"/>
    <w:rsid w:val="000525D6"/>
    <w:rsid w:val="000709AD"/>
    <w:rsid w:val="000D337A"/>
    <w:rsid w:val="000D4B28"/>
    <w:rsid w:val="00111255"/>
    <w:rsid w:val="00114558"/>
    <w:rsid w:val="0013774F"/>
    <w:rsid w:val="00142C53"/>
    <w:rsid w:val="001C5CAC"/>
    <w:rsid w:val="002270C0"/>
    <w:rsid w:val="00245208"/>
    <w:rsid w:val="00270CE0"/>
    <w:rsid w:val="00273063"/>
    <w:rsid w:val="00282F5E"/>
    <w:rsid w:val="0029221B"/>
    <w:rsid w:val="002C45AD"/>
    <w:rsid w:val="002E0250"/>
    <w:rsid w:val="002E3336"/>
    <w:rsid w:val="002F2CF6"/>
    <w:rsid w:val="0032047F"/>
    <w:rsid w:val="00342397"/>
    <w:rsid w:val="00364806"/>
    <w:rsid w:val="003648D5"/>
    <w:rsid w:val="00383C0A"/>
    <w:rsid w:val="003F08C5"/>
    <w:rsid w:val="003F1E21"/>
    <w:rsid w:val="00404B60"/>
    <w:rsid w:val="0040743C"/>
    <w:rsid w:val="00417794"/>
    <w:rsid w:val="004317FB"/>
    <w:rsid w:val="00461B61"/>
    <w:rsid w:val="0047599B"/>
    <w:rsid w:val="004C377D"/>
    <w:rsid w:val="005130D3"/>
    <w:rsid w:val="00521EB1"/>
    <w:rsid w:val="0052488E"/>
    <w:rsid w:val="00550BE4"/>
    <w:rsid w:val="005C6425"/>
    <w:rsid w:val="005C77CB"/>
    <w:rsid w:val="005C7C3C"/>
    <w:rsid w:val="005D586F"/>
    <w:rsid w:val="005D718F"/>
    <w:rsid w:val="005E6BEC"/>
    <w:rsid w:val="005F5E2A"/>
    <w:rsid w:val="0060471E"/>
    <w:rsid w:val="0061610B"/>
    <w:rsid w:val="00630C77"/>
    <w:rsid w:val="00631EA5"/>
    <w:rsid w:val="00632843"/>
    <w:rsid w:val="006367B8"/>
    <w:rsid w:val="00637368"/>
    <w:rsid w:val="006443AC"/>
    <w:rsid w:val="00664F6C"/>
    <w:rsid w:val="00677DDC"/>
    <w:rsid w:val="00684E8A"/>
    <w:rsid w:val="007018C0"/>
    <w:rsid w:val="00702CAF"/>
    <w:rsid w:val="00785576"/>
    <w:rsid w:val="00790A64"/>
    <w:rsid w:val="007A6F63"/>
    <w:rsid w:val="007E08A6"/>
    <w:rsid w:val="00844E41"/>
    <w:rsid w:val="00864A68"/>
    <w:rsid w:val="0086769D"/>
    <w:rsid w:val="00871B56"/>
    <w:rsid w:val="00886536"/>
    <w:rsid w:val="0089367C"/>
    <w:rsid w:val="008D31C2"/>
    <w:rsid w:val="009028B2"/>
    <w:rsid w:val="00927F2F"/>
    <w:rsid w:val="0095690A"/>
    <w:rsid w:val="0096783E"/>
    <w:rsid w:val="00972B25"/>
    <w:rsid w:val="00994956"/>
    <w:rsid w:val="009C4C8A"/>
    <w:rsid w:val="009C74A7"/>
    <w:rsid w:val="009D15C2"/>
    <w:rsid w:val="009D71F9"/>
    <w:rsid w:val="009E3600"/>
    <w:rsid w:val="009F4D83"/>
    <w:rsid w:val="00A10DC3"/>
    <w:rsid w:val="00A14E0D"/>
    <w:rsid w:val="00A75DA4"/>
    <w:rsid w:val="00AA2C54"/>
    <w:rsid w:val="00AD4516"/>
    <w:rsid w:val="00AD7A78"/>
    <w:rsid w:val="00AE7F45"/>
    <w:rsid w:val="00B06918"/>
    <w:rsid w:val="00B1357F"/>
    <w:rsid w:val="00B25270"/>
    <w:rsid w:val="00B855F8"/>
    <w:rsid w:val="00BA0DE9"/>
    <w:rsid w:val="00BA120D"/>
    <w:rsid w:val="00BD75E0"/>
    <w:rsid w:val="00BD7727"/>
    <w:rsid w:val="00BE100B"/>
    <w:rsid w:val="00BF649A"/>
    <w:rsid w:val="00C049B3"/>
    <w:rsid w:val="00C13F6B"/>
    <w:rsid w:val="00C220BD"/>
    <w:rsid w:val="00C25B04"/>
    <w:rsid w:val="00C37682"/>
    <w:rsid w:val="00C45723"/>
    <w:rsid w:val="00C5561C"/>
    <w:rsid w:val="00CB5497"/>
    <w:rsid w:val="00CF4D60"/>
    <w:rsid w:val="00D1212E"/>
    <w:rsid w:val="00D2701F"/>
    <w:rsid w:val="00D35CAC"/>
    <w:rsid w:val="00D5158C"/>
    <w:rsid w:val="00D71E3C"/>
    <w:rsid w:val="00D87541"/>
    <w:rsid w:val="00D9740A"/>
    <w:rsid w:val="00DC1133"/>
    <w:rsid w:val="00DC18F4"/>
    <w:rsid w:val="00E046AE"/>
    <w:rsid w:val="00E138F6"/>
    <w:rsid w:val="00E36B53"/>
    <w:rsid w:val="00E55DA9"/>
    <w:rsid w:val="00E856E7"/>
    <w:rsid w:val="00EA26CF"/>
    <w:rsid w:val="00ED6C46"/>
    <w:rsid w:val="00EE5FD4"/>
    <w:rsid w:val="00F023A4"/>
    <w:rsid w:val="00F06478"/>
    <w:rsid w:val="00F06F76"/>
    <w:rsid w:val="00F3074A"/>
    <w:rsid w:val="00F76A2F"/>
    <w:rsid w:val="00F838C8"/>
    <w:rsid w:val="00F94430"/>
    <w:rsid w:val="00FB75D1"/>
    <w:rsid w:val="00FF31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77FDE4"/>
  <w15:docId w15:val="{4F36D0CF-073C-4B4F-83EC-F70BD6579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72B25"/>
    <w:pPr>
      <w:spacing w:before="60" w:after="120" w:line="240" w:lineRule="atLeast"/>
      <w:jc w:val="both"/>
    </w:pPr>
    <w:rPr>
      <w:rFonts w:eastAsia="Times New Roman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972B25"/>
    <w:pPr>
      <w:keepNext/>
      <w:keepLines/>
      <w:numPr>
        <w:numId w:val="17"/>
      </w:numPr>
      <w:spacing w:before="480" w:after="24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72B25"/>
    <w:pPr>
      <w:keepNext/>
      <w:keepLines/>
      <w:numPr>
        <w:ilvl w:val="2"/>
        <w:numId w:val="17"/>
      </w:numPr>
      <w:spacing w:before="240" w:after="240"/>
      <w:outlineLvl w:val="2"/>
    </w:pPr>
    <w:rPr>
      <w:rFonts w:eastAsiaTheme="majorEastAsia" w:cstheme="majorBidi"/>
      <w:b/>
      <w:bCs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ED6C4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D6C46"/>
  </w:style>
  <w:style w:type="paragraph" w:styleId="Zpat">
    <w:name w:val="footer"/>
    <w:basedOn w:val="Normln"/>
    <w:link w:val="ZpatChar"/>
    <w:uiPriority w:val="99"/>
    <w:unhideWhenUsed/>
    <w:rsid w:val="00ED6C4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D6C46"/>
  </w:style>
  <w:style w:type="paragraph" w:styleId="Odstavecseseznamem">
    <w:name w:val="List Paragraph"/>
    <w:basedOn w:val="Normln"/>
    <w:uiPriority w:val="34"/>
    <w:qFormat/>
    <w:rsid w:val="00B2527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E5FD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5FD4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6161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semiHidden/>
    <w:rsid w:val="00972B25"/>
    <w:rPr>
      <w:rFonts w:eastAsiaTheme="majorEastAsia" w:cstheme="majorBidi"/>
      <w:b/>
      <w:bCs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972B25"/>
    <w:rPr>
      <w:rFonts w:eastAsiaTheme="majorEastAsia" w:cstheme="majorBidi"/>
      <w:b/>
      <w:bCs/>
      <w:sz w:val="28"/>
      <w:szCs w:val="2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064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60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&#268;ern&#225;\Documents\MAS_Sablony\Hlavi&#269;kov&#253;%20pap&#237;r%20MAS%20Polab&#237;%20a%20Doln&#237;%20Pojize&#345;&#237;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CDEDD-17F5-4BA9-B061-AFC98F3D3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 MAS Polabí a Dolní Pojizeří</Template>
  <TotalTime>9</TotalTime>
  <Pages>1</Pages>
  <Words>132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Hlavatá Černá</dc:creator>
  <cp:lastModifiedBy>Kristýna Hlavatá</cp:lastModifiedBy>
  <cp:revision>6</cp:revision>
  <cp:lastPrinted>2018-08-10T10:57:00Z</cp:lastPrinted>
  <dcterms:created xsi:type="dcterms:W3CDTF">2023-11-24T08:38:00Z</dcterms:created>
  <dcterms:modified xsi:type="dcterms:W3CDTF">2023-11-29T08:20:00Z</dcterms:modified>
</cp:coreProperties>
</file>